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D7" w:rsidRPr="007E09F1" w:rsidRDefault="007F33D7" w:rsidP="002F095B">
      <w:pPr>
        <w:pStyle w:val="Title"/>
        <w:spacing w:line="360" w:lineRule="auto"/>
        <w:ind w:right="1425" w:hanging="2294"/>
        <w:rPr>
          <w:b/>
          <w:i w:val="0"/>
          <w:sz w:val="28"/>
          <w:szCs w:val="28"/>
        </w:rPr>
      </w:pPr>
      <w:r w:rsidRPr="007E09F1">
        <w:rPr>
          <w:b/>
          <w:i w:val="0"/>
          <w:sz w:val="28"/>
          <w:szCs w:val="28"/>
        </w:rPr>
        <w:t>Памятка классного руководителя</w:t>
      </w:r>
    </w:p>
    <w:p w:rsidR="007F33D7" w:rsidRPr="00ED721A" w:rsidRDefault="007F33D7" w:rsidP="002F095B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F33D7" w:rsidRPr="007E09F1" w:rsidRDefault="007F33D7" w:rsidP="002F095B">
      <w:pPr>
        <w:spacing w:before="6" w:line="360" w:lineRule="auto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 xml:space="preserve">Классным руководителям создать для учащихся ссылки и пароли доступа по предметам </w:t>
      </w:r>
      <w:r w:rsidRPr="007E09F1">
        <w:rPr>
          <w:rFonts w:ascii="Times New Roman" w:hAnsi="Times New Roman"/>
          <w:sz w:val="28"/>
          <w:szCs w:val="28"/>
        </w:rPr>
        <w:t xml:space="preserve">в системе </w:t>
      </w:r>
      <w:r w:rsidRPr="007E09F1">
        <w:rPr>
          <w:rFonts w:ascii="Times New Roman" w:hAnsi="Times New Roman"/>
          <w:sz w:val="28"/>
          <w:szCs w:val="28"/>
          <w:lang w:val="en-US"/>
        </w:rPr>
        <w:t>Google</w:t>
      </w:r>
      <w:r w:rsidRPr="007E09F1">
        <w:rPr>
          <w:rFonts w:ascii="Times New Roman" w:hAnsi="Times New Roman"/>
          <w:sz w:val="28"/>
          <w:szCs w:val="28"/>
        </w:rPr>
        <w:t>.</w:t>
      </w:r>
    </w:p>
    <w:p w:rsidR="007F33D7" w:rsidRPr="007E09F1" w:rsidRDefault="007F33D7" w:rsidP="002F095B">
      <w:pPr>
        <w:spacing w:before="6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7F33D7" w:rsidRPr="007E09F1" w:rsidRDefault="007F33D7" w:rsidP="002F095B">
      <w:pPr>
        <w:spacing w:before="65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Создать группу WhatsApp  учащихся класса.</w:t>
      </w:r>
    </w:p>
    <w:p w:rsidR="007F33D7" w:rsidRPr="007E09F1" w:rsidRDefault="007F33D7" w:rsidP="002F095B">
      <w:pPr>
        <w:spacing w:before="7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3D7" w:rsidRPr="007E09F1" w:rsidRDefault="007F33D7" w:rsidP="002F095B">
      <w:pPr>
        <w:spacing w:before="87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09F1">
        <w:rPr>
          <w:rFonts w:ascii="Times New Roman" w:hAnsi="Times New Roman"/>
          <w:b/>
          <w:sz w:val="28"/>
          <w:szCs w:val="28"/>
          <w:u w:val="single"/>
        </w:rPr>
        <w:t>Ежедневно в группе WhatsApp учащихся:</w:t>
      </w:r>
    </w:p>
    <w:p w:rsidR="007F33D7" w:rsidRPr="007E09F1" w:rsidRDefault="007F33D7" w:rsidP="002F095B">
      <w:pPr>
        <w:widowControl w:val="0"/>
        <w:numPr>
          <w:ilvl w:val="0"/>
          <w:numId w:val="1"/>
        </w:numPr>
        <w:spacing w:before="174"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Каждый ученик пишет, болен/не болен и t</w:t>
      </w:r>
      <w:r w:rsidRPr="007E09F1">
        <w:rPr>
          <w:rFonts w:ascii="Times New Roman" w:hAnsi="Times New Roman"/>
          <w:color w:val="000000"/>
          <w:sz w:val="28"/>
          <w:szCs w:val="28"/>
          <w:vertAlign w:val="superscript"/>
        </w:rPr>
        <w:t>o</w:t>
      </w:r>
      <w:r w:rsidRPr="007E09F1">
        <w:rPr>
          <w:rFonts w:ascii="Times New Roman" w:hAnsi="Times New Roman"/>
          <w:color w:val="000000"/>
          <w:sz w:val="28"/>
          <w:szCs w:val="28"/>
        </w:rPr>
        <w:t xml:space="preserve"> C </w:t>
      </w:r>
      <w:r w:rsidRPr="007E09F1">
        <w:rPr>
          <w:rFonts w:ascii="Times New Roman" w:hAnsi="Times New Roman"/>
          <w:b/>
          <w:color w:val="000000"/>
          <w:sz w:val="28"/>
          <w:szCs w:val="28"/>
        </w:rPr>
        <w:t>с 8.00 до 8.30</w:t>
      </w:r>
    </w:p>
    <w:p w:rsidR="007F33D7" w:rsidRPr="007E09F1" w:rsidRDefault="007F33D7" w:rsidP="002F095B">
      <w:pPr>
        <w:widowControl w:val="0"/>
        <w:numPr>
          <w:ilvl w:val="0"/>
          <w:numId w:val="1"/>
        </w:numPr>
        <w:spacing w:before="193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Классный руководитель выкладывает расписание на день</w:t>
      </w:r>
    </w:p>
    <w:p w:rsidR="007F33D7" w:rsidRPr="007E09F1" w:rsidRDefault="007F33D7" w:rsidP="002F095B">
      <w:pPr>
        <w:spacing w:before="279" w:line="360" w:lineRule="auto"/>
        <w:ind w:left="116"/>
        <w:jc w:val="both"/>
        <w:rPr>
          <w:rFonts w:ascii="Times New Roman" w:hAnsi="Times New Roman"/>
          <w:b/>
          <w:sz w:val="28"/>
          <w:szCs w:val="28"/>
        </w:rPr>
      </w:pPr>
      <w:r w:rsidRPr="007E09F1">
        <w:rPr>
          <w:rFonts w:ascii="Times New Roman" w:hAnsi="Times New Roman"/>
          <w:b/>
          <w:sz w:val="28"/>
          <w:szCs w:val="28"/>
          <w:u w:val="single"/>
        </w:rPr>
        <w:t>В группу WhatsApp родителей:</w:t>
      </w:r>
    </w:p>
    <w:p w:rsidR="007F33D7" w:rsidRPr="007E09F1" w:rsidRDefault="007F33D7" w:rsidP="002F095B">
      <w:pPr>
        <w:widowControl w:val="0"/>
        <w:numPr>
          <w:ilvl w:val="0"/>
          <w:numId w:val="2"/>
        </w:numPr>
        <w:spacing w:before="158"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Классный руководитель выкладывает расписание на неделю</w:t>
      </w:r>
    </w:p>
    <w:p w:rsidR="007F33D7" w:rsidRPr="007E09F1" w:rsidRDefault="007F33D7" w:rsidP="002F095B">
      <w:pPr>
        <w:widowControl w:val="0"/>
        <w:numPr>
          <w:ilvl w:val="0"/>
          <w:numId w:val="2"/>
        </w:numPr>
        <w:spacing w:before="163"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Принимает сообщение от родителей о заболевших</w:t>
      </w:r>
    </w:p>
    <w:p w:rsidR="007F33D7" w:rsidRPr="007E09F1" w:rsidRDefault="007F33D7" w:rsidP="002F095B">
      <w:pPr>
        <w:widowControl w:val="0"/>
        <w:numPr>
          <w:ilvl w:val="0"/>
          <w:numId w:val="2"/>
        </w:numPr>
        <w:spacing w:before="163" w:after="0" w:line="360" w:lineRule="auto"/>
        <w:ind w:left="0" w:right="572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E09F1">
        <w:rPr>
          <w:rFonts w:ascii="Times New Roman" w:hAnsi="Times New Roman"/>
          <w:color w:val="000000"/>
          <w:sz w:val="28"/>
          <w:szCs w:val="28"/>
        </w:rPr>
        <w:t>Сообщает о выполнении дистанционных заданий и текущих оценках</w:t>
      </w:r>
    </w:p>
    <w:p w:rsidR="007F33D7" w:rsidRPr="007E09F1" w:rsidRDefault="007F33D7" w:rsidP="002F095B">
      <w:pPr>
        <w:spacing w:before="8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3D7" w:rsidRPr="007E09F1" w:rsidRDefault="007F33D7" w:rsidP="002F095B">
      <w:pPr>
        <w:spacing w:before="65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E09F1">
        <w:rPr>
          <w:rFonts w:ascii="Times New Roman" w:hAnsi="Times New Roman"/>
          <w:b/>
          <w:color w:val="000000"/>
          <w:sz w:val="28"/>
          <w:szCs w:val="28"/>
        </w:rPr>
        <w:t>Классный руководитель проводит разъяснение  по организации дистанционного обучения</w:t>
      </w: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  <w:bookmarkStart w:id="0" w:name="_GoBack"/>
      <w:bookmarkEnd w:id="0"/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 w:rsidP="002F095B">
      <w:pPr>
        <w:pStyle w:val="BodyText"/>
        <w:spacing w:line="360" w:lineRule="auto"/>
        <w:ind w:right="116"/>
      </w:pPr>
    </w:p>
    <w:p w:rsidR="007F33D7" w:rsidRPr="007E09F1" w:rsidRDefault="007F33D7">
      <w:pPr>
        <w:rPr>
          <w:sz w:val="28"/>
          <w:szCs w:val="28"/>
        </w:rPr>
      </w:pPr>
    </w:p>
    <w:sectPr w:rsidR="007F33D7" w:rsidRPr="007E09F1" w:rsidSect="004A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2DA9"/>
    <w:multiLevelType w:val="multilevel"/>
    <w:tmpl w:val="EA1CBF16"/>
    <w:lvl w:ilvl="0">
      <w:start w:val="1"/>
      <w:numFmt w:val="bullet"/>
      <w:lvlText w:val="*"/>
      <w:lvlJc w:val="left"/>
      <w:pPr>
        <w:ind w:left="1196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Times New Roman" w:hAnsi="Noto Sans Symbols"/>
      </w:rPr>
    </w:lvl>
  </w:abstractNum>
  <w:abstractNum w:abstractNumId="1">
    <w:nsid w:val="6D1457A5"/>
    <w:multiLevelType w:val="multilevel"/>
    <w:tmpl w:val="39B424D0"/>
    <w:lvl w:ilvl="0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882" w:hanging="360"/>
      </w:pPr>
    </w:lvl>
    <w:lvl w:ilvl="2">
      <w:start w:val="1"/>
      <w:numFmt w:val="bullet"/>
      <w:lvlText w:val="•"/>
      <w:lvlJc w:val="left"/>
      <w:pPr>
        <w:ind w:left="3664" w:hanging="360"/>
      </w:pPr>
    </w:lvl>
    <w:lvl w:ilvl="3">
      <w:start w:val="1"/>
      <w:numFmt w:val="bullet"/>
      <w:lvlText w:val="•"/>
      <w:lvlJc w:val="left"/>
      <w:pPr>
        <w:ind w:left="4447" w:hanging="360"/>
      </w:pPr>
    </w:lvl>
    <w:lvl w:ilvl="4">
      <w:start w:val="1"/>
      <w:numFmt w:val="bullet"/>
      <w:lvlText w:val="•"/>
      <w:lvlJc w:val="left"/>
      <w:pPr>
        <w:ind w:left="5229" w:hanging="360"/>
      </w:pPr>
    </w:lvl>
    <w:lvl w:ilvl="5">
      <w:start w:val="1"/>
      <w:numFmt w:val="bullet"/>
      <w:lvlText w:val="•"/>
      <w:lvlJc w:val="left"/>
      <w:pPr>
        <w:ind w:left="6012" w:hanging="360"/>
      </w:pPr>
    </w:lvl>
    <w:lvl w:ilvl="6">
      <w:start w:val="1"/>
      <w:numFmt w:val="bullet"/>
      <w:lvlText w:val="•"/>
      <w:lvlJc w:val="left"/>
      <w:pPr>
        <w:ind w:left="6794" w:hanging="360"/>
      </w:pPr>
    </w:lvl>
    <w:lvl w:ilvl="7">
      <w:start w:val="1"/>
      <w:numFmt w:val="bullet"/>
      <w:lvlText w:val="•"/>
      <w:lvlJc w:val="left"/>
      <w:pPr>
        <w:ind w:left="7576" w:hanging="360"/>
      </w:pPr>
    </w:lvl>
    <w:lvl w:ilvl="8">
      <w:start w:val="1"/>
      <w:numFmt w:val="bullet"/>
      <w:lvlText w:val="•"/>
      <w:lvlJc w:val="left"/>
      <w:pPr>
        <w:ind w:left="8359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95B"/>
    <w:rsid w:val="00054961"/>
    <w:rsid w:val="002F095B"/>
    <w:rsid w:val="00412E54"/>
    <w:rsid w:val="004A566C"/>
    <w:rsid w:val="007E09F1"/>
    <w:rsid w:val="007F33D7"/>
    <w:rsid w:val="00C9780C"/>
    <w:rsid w:val="00CD021D"/>
    <w:rsid w:val="00D35B52"/>
    <w:rsid w:val="00ED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5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F095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F095B"/>
    <w:rPr>
      <w:rFonts w:ascii="Times New Roman" w:hAnsi="Times New Roman" w:cs="Times New Roman"/>
      <w:sz w:val="28"/>
      <w:szCs w:val="28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2F095B"/>
    <w:pPr>
      <w:widowControl w:val="0"/>
      <w:spacing w:before="77" w:after="0" w:line="240" w:lineRule="auto"/>
      <w:ind w:left="2720" w:right="2494"/>
      <w:jc w:val="center"/>
    </w:pPr>
    <w:rPr>
      <w:rFonts w:ascii="Times New Roman" w:hAnsi="Times New Roman"/>
      <w:i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F095B"/>
    <w:rPr>
      <w:rFonts w:ascii="Times New Roman" w:hAnsi="Times New Roman" w:cs="Times New Roman"/>
      <w:i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91</Words>
  <Characters>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ЕгорчатоваНЕ</dc:creator>
  <cp:keywords/>
  <dc:description/>
  <cp:lastModifiedBy>Евгения Ивановна</cp:lastModifiedBy>
  <cp:revision>3</cp:revision>
  <dcterms:created xsi:type="dcterms:W3CDTF">2020-03-26T08:25:00Z</dcterms:created>
  <dcterms:modified xsi:type="dcterms:W3CDTF">2020-03-29T13:21:00Z</dcterms:modified>
</cp:coreProperties>
</file>